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7BD3" w14:textId="77777777" w:rsidR="000C60C6" w:rsidRPr="00B00EB6" w:rsidRDefault="000C60C6">
      <w:pPr>
        <w:tabs>
          <w:tab w:val="left" w:pos="1419"/>
        </w:tabs>
        <w:rPr>
          <w:rFonts w:ascii="Noto Sans" w:hAnsi="Noto Sans" w:cs="Noto Sans"/>
          <w:i/>
          <w:iCs/>
        </w:rPr>
      </w:pPr>
      <w:r w:rsidRPr="00B00EB6">
        <w:rPr>
          <w:rFonts w:ascii="Noto Sans" w:hAnsi="Noto Sans" w:cs="Noto Sans"/>
          <w:i/>
          <w:iCs/>
        </w:rPr>
        <w:tab/>
      </w:r>
    </w:p>
    <w:p w14:paraId="6F9E1D00" w14:textId="77777777" w:rsidR="000C60C6" w:rsidRPr="00B00EB6" w:rsidRDefault="000C60C6" w:rsidP="00B16354">
      <w:pPr>
        <w:tabs>
          <w:tab w:val="left" w:pos="1973"/>
          <w:tab w:val="center" w:pos="4252"/>
        </w:tabs>
        <w:ind w:firstLine="794"/>
        <w:rPr>
          <w:rFonts w:ascii="Noto Sans" w:hAnsi="Noto Sans" w:cs="Noto Sans"/>
          <w:i/>
          <w:iCs/>
        </w:rPr>
      </w:pPr>
    </w:p>
    <w:p w14:paraId="229F646C" w14:textId="77777777" w:rsid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iCs/>
        </w:rPr>
      </w:pPr>
    </w:p>
    <w:p w14:paraId="30355AE7" w14:textId="57819E36" w:rsidR="00B00EB6" w:rsidRP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iCs/>
        </w:rPr>
      </w:pPr>
      <w:r w:rsidRPr="00B00EB6">
        <w:rPr>
          <w:rFonts w:ascii="Noto Sans" w:hAnsi="Noto Sans" w:cs="Noto Sans"/>
          <w:b/>
          <w:iCs/>
        </w:rPr>
        <w:t>Thesen der Dissertation</w:t>
      </w:r>
    </w:p>
    <w:p w14:paraId="09ED2D35" w14:textId="77777777" w:rsidR="00B00EB6" w:rsidRP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iCs/>
          <w:sz w:val="12"/>
        </w:rPr>
      </w:pPr>
    </w:p>
    <w:p w14:paraId="6AEC0332" w14:textId="77777777" w:rsidR="00B00EB6" w:rsidRP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sz w:val="28"/>
          <w:szCs w:val="26"/>
        </w:rPr>
      </w:pPr>
      <w:r w:rsidRPr="00B00EB6">
        <w:rPr>
          <w:rFonts w:ascii="Noto Sans" w:hAnsi="Noto Sans" w:cs="Noto Sans"/>
          <w:b/>
          <w:sz w:val="28"/>
          <w:szCs w:val="26"/>
        </w:rPr>
        <w:t>&lt;Titel&gt;</w:t>
      </w:r>
    </w:p>
    <w:p w14:paraId="7B439729" w14:textId="77777777" w:rsidR="00B00EB6" w:rsidRP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sz w:val="12"/>
          <w:szCs w:val="26"/>
        </w:rPr>
      </w:pPr>
    </w:p>
    <w:p w14:paraId="6B0B05CA" w14:textId="77777777" w:rsidR="00B00EB6" w:rsidRP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szCs w:val="26"/>
        </w:rPr>
      </w:pPr>
      <w:r w:rsidRPr="00B00EB6">
        <w:rPr>
          <w:rFonts w:ascii="Noto Sans" w:hAnsi="Noto Sans" w:cs="Noto Sans"/>
          <w:b/>
          <w:szCs w:val="26"/>
        </w:rPr>
        <w:t>Max Mustermann</w:t>
      </w:r>
    </w:p>
    <w:p w14:paraId="20EA0701" w14:textId="77777777" w:rsidR="00B00EB6" w:rsidRPr="00B00EB6" w:rsidRDefault="00B00EB6" w:rsidP="00B00EB6">
      <w:pPr>
        <w:tabs>
          <w:tab w:val="left" w:pos="1973"/>
          <w:tab w:val="center" w:pos="4252"/>
        </w:tabs>
        <w:jc w:val="center"/>
        <w:rPr>
          <w:rFonts w:ascii="Noto Sans" w:hAnsi="Noto Sans" w:cs="Noto Sans"/>
          <w:b/>
          <w:szCs w:val="26"/>
        </w:rPr>
      </w:pPr>
    </w:p>
    <w:p w14:paraId="4D1B6523" w14:textId="77777777" w:rsidR="00B00EB6" w:rsidRPr="00B00EB6" w:rsidRDefault="00B00EB6" w:rsidP="00B00EB6">
      <w:pPr>
        <w:pStyle w:val="Listenabsatz"/>
        <w:numPr>
          <w:ilvl w:val="0"/>
          <w:numId w:val="13"/>
        </w:numPr>
        <w:ind w:left="426" w:hanging="426"/>
        <w:rPr>
          <w:rFonts w:ascii="Noto Sans" w:hAnsi="Noto Sans" w:cs="Noto Sans"/>
          <w:sz w:val="20"/>
          <w:lang w:val="de-DE"/>
        </w:rPr>
      </w:pPr>
      <w:r w:rsidRPr="00B00EB6">
        <w:rPr>
          <w:rFonts w:ascii="Noto Sans" w:hAnsi="Noto Sans" w:cs="Noto Sans"/>
          <w:sz w:val="20"/>
          <w:lang w:val="de-DE"/>
        </w:rPr>
        <w:t>These 1</w:t>
      </w:r>
    </w:p>
    <w:p w14:paraId="2F03DD43" w14:textId="77777777" w:rsidR="00B00EB6" w:rsidRPr="00B00EB6" w:rsidRDefault="00B00EB6" w:rsidP="00B00EB6">
      <w:pPr>
        <w:pStyle w:val="Listenabsatz"/>
        <w:numPr>
          <w:ilvl w:val="0"/>
          <w:numId w:val="13"/>
        </w:numPr>
        <w:ind w:left="426" w:hanging="426"/>
        <w:rPr>
          <w:rFonts w:ascii="Noto Sans" w:hAnsi="Noto Sans" w:cs="Noto Sans"/>
          <w:sz w:val="20"/>
          <w:lang w:val="de-DE"/>
        </w:rPr>
      </w:pPr>
      <w:r w:rsidRPr="00B00EB6">
        <w:rPr>
          <w:rFonts w:ascii="Noto Sans" w:hAnsi="Noto Sans" w:cs="Noto Sans"/>
          <w:sz w:val="20"/>
          <w:lang w:val="de-DE"/>
        </w:rPr>
        <w:t>These 2</w:t>
      </w:r>
    </w:p>
    <w:p w14:paraId="424C1C3F" w14:textId="77777777" w:rsidR="00B00EB6" w:rsidRPr="00B00EB6" w:rsidRDefault="00B00EB6" w:rsidP="00B00EB6">
      <w:pPr>
        <w:pStyle w:val="Listenabsatz"/>
        <w:numPr>
          <w:ilvl w:val="0"/>
          <w:numId w:val="13"/>
        </w:numPr>
        <w:ind w:left="426" w:hanging="426"/>
        <w:rPr>
          <w:rFonts w:ascii="Noto Sans" w:hAnsi="Noto Sans" w:cs="Noto Sans"/>
          <w:sz w:val="20"/>
          <w:lang w:val="de-DE"/>
        </w:rPr>
      </w:pPr>
      <w:r w:rsidRPr="00B00EB6">
        <w:rPr>
          <w:rFonts w:ascii="Noto Sans" w:hAnsi="Noto Sans" w:cs="Noto Sans"/>
          <w:sz w:val="20"/>
          <w:lang w:val="de-DE"/>
        </w:rPr>
        <w:t>These 3</w:t>
      </w:r>
    </w:p>
    <w:p w14:paraId="7CE46C9B" w14:textId="77777777" w:rsidR="00B00EB6" w:rsidRPr="00B00EB6" w:rsidRDefault="00B00EB6" w:rsidP="00B00EB6">
      <w:pPr>
        <w:tabs>
          <w:tab w:val="left" w:pos="1973"/>
        </w:tabs>
        <w:rPr>
          <w:rFonts w:ascii="Noto Sans" w:hAnsi="Noto Sans" w:cs="Noto Sans"/>
          <w:b/>
          <w:iCs/>
          <w:sz w:val="20"/>
        </w:rPr>
      </w:pPr>
    </w:p>
    <w:p w14:paraId="622780B3" w14:textId="77777777" w:rsidR="00B00EB6" w:rsidRPr="00B00EB6" w:rsidRDefault="00B00EB6" w:rsidP="00B00EB6">
      <w:pPr>
        <w:tabs>
          <w:tab w:val="left" w:pos="1973"/>
        </w:tabs>
        <w:rPr>
          <w:rFonts w:ascii="Noto Sans" w:hAnsi="Noto Sans" w:cs="Noto Sans"/>
          <w:b/>
          <w:iCs/>
          <w:sz w:val="20"/>
        </w:rPr>
      </w:pPr>
    </w:p>
    <w:p w14:paraId="20813FC0" w14:textId="77777777" w:rsidR="00B00EB6" w:rsidRPr="00B00EB6" w:rsidRDefault="00B00EB6" w:rsidP="00B00EB6">
      <w:pPr>
        <w:tabs>
          <w:tab w:val="left" w:pos="1973"/>
        </w:tabs>
        <w:rPr>
          <w:rFonts w:ascii="Noto Sans" w:hAnsi="Noto Sans" w:cs="Noto Sans"/>
          <w:b/>
          <w:iCs/>
          <w:sz w:val="20"/>
        </w:rPr>
      </w:pPr>
    </w:p>
    <w:p w14:paraId="197771BC" w14:textId="77777777" w:rsidR="00B00EB6" w:rsidRPr="00B00EB6" w:rsidRDefault="00B00EB6" w:rsidP="00B00EB6">
      <w:pPr>
        <w:tabs>
          <w:tab w:val="left" w:pos="1973"/>
        </w:tabs>
        <w:rPr>
          <w:rFonts w:ascii="Noto Sans" w:hAnsi="Noto Sans" w:cs="Noto Sans"/>
          <w:b/>
          <w:iCs/>
          <w:sz w:val="20"/>
        </w:rPr>
      </w:pPr>
    </w:p>
    <w:p w14:paraId="1652E9A1" w14:textId="77777777" w:rsidR="00B00EB6" w:rsidRPr="00B00EB6" w:rsidRDefault="00B00EB6" w:rsidP="00B00EB6">
      <w:pPr>
        <w:tabs>
          <w:tab w:val="right" w:pos="9071"/>
        </w:tabs>
        <w:ind w:firstLine="426"/>
        <w:rPr>
          <w:rFonts w:ascii="Noto Sans" w:hAnsi="Noto Sans" w:cs="Noto Sans"/>
          <w:iCs/>
          <w:sz w:val="20"/>
        </w:rPr>
      </w:pPr>
      <w:r w:rsidRPr="00B00EB6">
        <w:rPr>
          <w:rFonts w:ascii="Noto Sans" w:hAnsi="Noto Sans" w:cs="Noto Sans"/>
          <w:iCs/>
          <w:sz w:val="20"/>
        </w:rPr>
        <w:t>Max Mustermann</w:t>
      </w:r>
      <w:r w:rsidRPr="00B00EB6">
        <w:rPr>
          <w:rFonts w:ascii="Noto Sans" w:hAnsi="Noto Sans" w:cs="Noto Sans"/>
          <w:iCs/>
          <w:sz w:val="20"/>
        </w:rPr>
        <w:tab/>
        <w:t>Prof. Dr.-Ing. habil. Jens Lienig</w:t>
      </w:r>
    </w:p>
    <w:p w14:paraId="1FCB708E" w14:textId="77777777" w:rsidR="000C60C6" w:rsidRPr="00B00EB6" w:rsidRDefault="000C60C6">
      <w:pPr>
        <w:tabs>
          <w:tab w:val="left" w:pos="1973"/>
          <w:tab w:val="center" w:pos="4252"/>
        </w:tabs>
        <w:rPr>
          <w:rFonts w:ascii="Noto Sans" w:hAnsi="Noto Sans" w:cs="Noto Sans"/>
          <w:i/>
          <w:iCs/>
        </w:rPr>
      </w:pPr>
    </w:p>
    <w:sectPr w:rsidR="000C60C6" w:rsidRPr="00B00EB6">
      <w:footerReference w:type="default" r:id="rId8"/>
      <w:headerReference w:type="first" r:id="rId9"/>
      <w:footerReference w:type="first" r:id="rId10"/>
      <w:pgSz w:w="11907" w:h="16840" w:code="9"/>
      <w:pgMar w:top="1701" w:right="1134" w:bottom="2111" w:left="1701" w:header="709" w:footer="1741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0EB41" w14:textId="77777777" w:rsidR="00953289" w:rsidRDefault="00953289">
      <w:r>
        <w:separator/>
      </w:r>
    </w:p>
  </w:endnote>
  <w:endnote w:type="continuationSeparator" w:id="0">
    <w:p w14:paraId="6FA291F0" w14:textId="77777777" w:rsidR="00953289" w:rsidRDefault="0095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07F9" w14:textId="77777777" w:rsidR="000C60C6" w:rsidRDefault="000C60C6">
    <w:pPr>
      <w:pStyle w:val="tu-briefseitenzahl"/>
      <w:framePr w:w="335" w:wrap="auto" w:vAnchor="page" w:hAnchor="page" w:x="9861" w:y="15520"/>
    </w:pPr>
    <w:r>
      <w:fldChar w:fldCharType="begin"/>
    </w:r>
    <w:r w:rsidR="0062322D">
      <w:instrText>PAGE</w:instrText>
    </w:r>
    <w:r>
      <w:instrText xml:space="preserve">  </w:instrText>
    </w:r>
    <w:r>
      <w:fldChar w:fldCharType="separate"/>
    </w:r>
    <w:r>
      <w:rPr>
        <w:noProof/>
      </w:rPr>
      <w:t>2</w:t>
    </w:r>
    <w:r>
      <w:fldChar w:fldCharType="end"/>
    </w:r>
  </w:p>
  <w:p w14:paraId="2DA1960D" w14:textId="77777777" w:rsidR="000C60C6" w:rsidRDefault="000C60C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14E0" w14:textId="73833ACF" w:rsidR="000C60C6" w:rsidRDefault="000C60C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8897" w14:textId="77777777" w:rsidR="00953289" w:rsidRDefault="00953289">
      <w:r>
        <w:separator/>
      </w:r>
    </w:p>
  </w:footnote>
  <w:footnote w:type="continuationSeparator" w:id="0">
    <w:p w14:paraId="4AB0F590" w14:textId="77777777" w:rsidR="00953289" w:rsidRDefault="0095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8524" w14:textId="5539B972" w:rsidR="000C60C6" w:rsidRDefault="003C1435">
    <w:pPr>
      <w:pStyle w:val="Kopfzeile"/>
      <w:tabs>
        <w:tab w:val="left" w:pos="0"/>
      </w:tabs>
      <w:jc w:val="right"/>
    </w:pPr>
    <w:r w:rsidRPr="003C1435">
      <w:rPr>
        <w:noProof/>
      </w:rPr>
      <w:drawing>
        <wp:anchor distT="0" distB="0" distL="114300" distR="114300" simplePos="0" relativeHeight="251663872" behindDoc="0" locked="0" layoutInCell="1" allowOverlap="1" wp14:anchorId="0D8A8FB5" wp14:editId="2E430663">
          <wp:simplePos x="0" y="0"/>
          <wp:positionH relativeFrom="column">
            <wp:posOffset>-775335</wp:posOffset>
          </wp:positionH>
          <wp:positionV relativeFrom="paragraph">
            <wp:posOffset>-22225</wp:posOffset>
          </wp:positionV>
          <wp:extent cx="1798320" cy="643302"/>
          <wp:effectExtent l="0" t="0" r="0" b="4445"/>
          <wp:wrapNone/>
          <wp:docPr id="1032" name="Picture 8" descr="Ein Bild, das Schrift, Grafiken, Screenshot, Electric Blue (Farbe)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7E670F68-4589-998A-CF1E-54A14B7B68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Picture 8" descr="Ein Bild, das Schrift, Grafiken, Screenshot, Electric Blue (Farbe)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7E670F68-4589-998A-CF1E-54A14B7B684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48" t="16131" r="6530" b="14940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43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0BCE"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C9DD3B6" wp14:editId="1DCF9787">
              <wp:simplePos x="0" y="0"/>
              <wp:positionH relativeFrom="margin">
                <wp:posOffset>16510</wp:posOffset>
              </wp:positionH>
              <wp:positionV relativeFrom="page">
                <wp:posOffset>1257300</wp:posOffset>
              </wp:positionV>
              <wp:extent cx="5779135" cy="395605"/>
              <wp:effectExtent l="0" t="0" r="12065" b="4445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9135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868DD" w14:textId="07F47BE7" w:rsidR="000C60C6" w:rsidRPr="00B679BD" w:rsidRDefault="00BA67E7">
                          <w:pPr>
                            <w:pStyle w:val="tud-brieffakultten-leiste"/>
                            <w:rPr>
                              <w:rFonts w:ascii="Open Sans" w:hAnsi="Open Sans" w:cs="Open Sans"/>
                              <w:color w:val="0B2A51"/>
                              <w:sz w:val="16"/>
                              <w:szCs w:val="16"/>
                            </w:rPr>
                          </w:pPr>
                          <w:r w:rsidRPr="00B679BD">
                            <w:rPr>
                              <w:rFonts w:ascii="Open Sans" w:hAnsi="Open Sans" w:cs="Open Sans"/>
                              <w:b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Fakultät </w:t>
                          </w:r>
                          <w:r w:rsidR="00B16354" w:rsidRPr="00B679BD">
                            <w:rPr>
                              <w:rFonts w:ascii="Open Sans" w:hAnsi="Open Sans" w:cs="Open Sans"/>
                              <w:b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Elektrotechnik und </w:t>
                          </w:r>
                          <w:proofErr w:type="gramStart"/>
                          <w:r w:rsidR="00B16354" w:rsidRPr="00B679BD">
                            <w:rPr>
                              <w:rFonts w:ascii="Open Sans" w:hAnsi="Open Sans" w:cs="Open Sans"/>
                              <w:b/>
                              <w:bCs/>
                              <w:color w:val="0B2A51"/>
                              <w:sz w:val="16"/>
                              <w:szCs w:val="16"/>
                            </w:rPr>
                            <w:t>Informationstechnik</w:t>
                          </w:r>
                          <w:r w:rsidRP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  </w:t>
                          </w:r>
                          <w:r w:rsidR="007057DD" w:rsidRP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ab/>
                          </w:r>
                          <w:proofErr w:type="gramEnd"/>
                          <w:r w:rsid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         </w:t>
                          </w:r>
                          <w:r w:rsidR="007057DD" w:rsidRP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  </w:t>
                          </w:r>
                          <w:r w:rsidR="00B16354" w:rsidRP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>Institut</w:t>
                          </w:r>
                          <w:r w:rsidR="00B16354" w:rsidRPr="00B679BD">
                            <w:rPr>
                              <w:rFonts w:ascii="Open Sans" w:hAnsi="Open Sans" w:cs="Open Sans"/>
                              <w:bCs/>
                              <w:color w:val="0B2A51"/>
                              <w:sz w:val="16"/>
                              <w:szCs w:val="16"/>
                            </w:rPr>
                            <w:t xml:space="preserve"> für Feinwerktechnik und Elektronik-Design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DD3B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.3pt;margin-top:99pt;width:455.05pt;height:31.1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" o:allowincell="f" filled="f" stroked="f">
              <v:textbox inset="0,0,0,0">
                <w:txbxContent>
                  <w:p w14:paraId="748868DD" w14:textId="07F47BE7" w:rsidR="000C60C6" w:rsidRPr="00B679BD" w:rsidRDefault="00BA67E7">
                    <w:pPr>
                      <w:pStyle w:val="tud-brieffakultten-leiste"/>
                      <w:rPr>
                        <w:rFonts w:ascii="Open Sans" w:hAnsi="Open Sans" w:cs="Open Sans"/>
                        <w:color w:val="0B2A51"/>
                        <w:sz w:val="16"/>
                        <w:szCs w:val="16"/>
                      </w:rPr>
                    </w:pPr>
                    <w:r w:rsidRPr="00B679BD">
                      <w:rPr>
                        <w:rFonts w:ascii="Open Sans" w:hAnsi="Open Sans" w:cs="Open Sans"/>
                        <w:b/>
                        <w:bCs/>
                        <w:color w:val="0B2A51"/>
                        <w:sz w:val="16"/>
                        <w:szCs w:val="16"/>
                      </w:rPr>
                      <w:t xml:space="preserve">Fakultät </w:t>
                    </w:r>
                    <w:r w:rsidR="00B16354" w:rsidRPr="00B679BD">
                      <w:rPr>
                        <w:rFonts w:ascii="Open Sans" w:hAnsi="Open Sans" w:cs="Open Sans"/>
                        <w:b/>
                        <w:bCs/>
                        <w:color w:val="0B2A51"/>
                        <w:sz w:val="16"/>
                        <w:szCs w:val="16"/>
                      </w:rPr>
                      <w:t xml:space="preserve">Elektrotechnik und </w:t>
                    </w:r>
                    <w:proofErr w:type="gramStart"/>
                    <w:r w:rsidR="00B16354" w:rsidRPr="00B679BD">
                      <w:rPr>
                        <w:rFonts w:ascii="Open Sans" w:hAnsi="Open Sans" w:cs="Open Sans"/>
                        <w:b/>
                        <w:bCs/>
                        <w:color w:val="0B2A51"/>
                        <w:sz w:val="16"/>
                        <w:szCs w:val="16"/>
                      </w:rPr>
                      <w:t>Informationstechnik</w:t>
                    </w:r>
                    <w:r w:rsidRP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 xml:space="preserve">  </w:t>
                    </w:r>
                    <w:r w:rsidR="007057DD" w:rsidRP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ab/>
                    </w:r>
                    <w:proofErr w:type="gramEnd"/>
                    <w:r w:rsid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 xml:space="preserve">         </w:t>
                    </w:r>
                    <w:r w:rsidR="007057DD" w:rsidRP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 xml:space="preserve">  </w:t>
                    </w:r>
                    <w:r w:rsidR="00B16354" w:rsidRP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 xml:space="preserve"> </w:t>
                    </w:r>
                    <w:r w:rsidRP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>Institut</w:t>
                    </w:r>
                    <w:r w:rsidR="00B16354" w:rsidRPr="00B679BD">
                      <w:rPr>
                        <w:rFonts w:ascii="Open Sans" w:hAnsi="Open Sans" w:cs="Open Sans"/>
                        <w:bCs/>
                        <w:color w:val="0B2A51"/>
                        <w:sz w:val="16"/>
                        <w:szCs w:val="16"/>
                      </w:rPr>
                      <w:t xml:space="preserve"> für Feinwerktechnik und Elektronik-Design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B16354">
      <w:rPr>
        <w:noProof/>
        <w:sz w:val="20"/>
      </w:rPr>
      <mc:AlternateContent>
        <mc:Choice Requires="wps">
          <w:drawing>
            <wp:anchor distT="0" distB="0" distL="114300" distR="114300" simplePos="0" relativeHeight="251653632" behindDoc="1" locked="1" layoutInCell="0" allowOverlap="1" wp14:anchorId="0EE8360A" wp14:editId="575923FB">
              <wp:simplePos x="0" y="0"/>
              <wp:positionH relativeFrom="page">
                <wp:posOffset>1080135</wp:posOffset>
              </wp:positionH>
              <wp:positionV relativeFrom="page">
                <wp:posOffset>1260475</wp:posOffset>
              </wp:positionV>
              <wp:extent cx="5760085" cy="0"/>
              <wp:effectExtent l="0" t="0" r="12065" b="19050"/>
              <wp:wrapNone/>
              <wp:docPr id="1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085" cy="0"/>
                      </a:xfrm>
                      <a:custGeom>
                        <a:avLst/>
                        <a:gdLst>
                          <a:gd name="T0" fmla="*/ 0 w 8504"/>
                          <a:gd name="T1" fmla="*/ 8504 w 8504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8504">
                            <a:moveTo>
                              <a:pt x="0" y="0"/>
                            </a:moveTo>
                            <a:lnTo>
                              <a:pt x="8504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B2A5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56F25" id="Freeform 2" o:spid="_x0000_s1026" style="position:absolute;margin-left:85.05pt;margin-top:99.25pt;width:453.55pt;height:0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" o:allowincell="f" path="m,l8504,e" filled="f" strokecolor="#0b2a51" strokeweight=".5pt">
              <v:path arrowok="t" o:connecttype="custom" o:connectlocs="0,0;5760085,0" o:connectangles="0,0"/>
              <w10:wrap anchorx="page" anchory="page"/>
              <w10:anchorlock/>
            </v:shape>
          </w:pict>
        </mc:Fallback>
      </mc:AlternateContent>
    </w:r>
    <w:r w:rsidR="00B16354"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1" locked="1" layoutInCell="0" allowOverlap="1" wp14:anchorId="777DA20A" wp14:editId="29BE647A">
              <wp:simplePos x="0" y="0"/>
              <wp:positionH relativeFrom="margin">
                <wp:posOffset>0</wp:posOffset>
              </wp:positionH>
              <wp:positionV relativeFrom="page">
                <wp:posOffset>1440180</wp:posOffset>
              </wp:positionV>
              <wp:extent cx="5760085" cy="0"/>
              <wp:effectExtent l="0" t="0" r="12065" b="19050"/>
              <wp:wrapNone/>
              <wp:docPr id="10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085" cy="0"/>
                      </a:xfrm>
                      <a:custGeom>
                        <a:avLst/>
                        <a:gdLst>
                          <a:gd name="T0" fmla="*/ 0 w 8504"/>
                          <a:gd name="T1" fmla="*/ 8504 w 8504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8504">
                            <a:moveTo>
                              <a:pt x="0" y="0"/>
                            </a:moveTo>
                            <a:lnTo>
                              <a:pt x="8504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B2A5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FFFD99" id="Freeform 3" o:spid="_x0000_s1026" style="position:absolute;margin-left:0;margin-top:113.4pt;width:453.55pt;height:0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85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" o:allowincell="f" path="m,l8504,e" filled="f" strokecolor="#0b2a51" strokeweight=".5pt">
              <v:path arrowok="t" o:connecttype="custom" o:connectlocs="0,0;5760085,0" o:connectangles="0,0"/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18F2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1CE075A2"/>
    <w:multiLevelType w:val="hybridMultilevel"/>
    <w:tmpl w:val="AEC8D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55529"/>
    <w:multiLevelType w:val="hybridMultilevel"/>
    <w:tmpl w:val="A3800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20455">
    <w:abstractNumId w:val="10"/>
  </w:num>
  <w:num w:numId="2" w16cid:durableId="508836076">
    <w:abstractNumId w:val="8"/>
  </w:num>
  <w:num w:numId="3" w16cid:durableId="1144272475">
    <w:abstractNumId w:val="7"/>
  </w:num>
  <w:num w:numId="4" w16cid:durableId="1795249268">
    <w:abstractNumId w:val="6"/>
  </w:num>
  <w:num w:numId="5" w16cid:durableId="1489321069">
    <w:abstractNumId w:val="5"/>
  </w:num>
  <w:num w:numId="6" w16cid:durableId="1272738084">
    <w:abstractNumId w:val="9"/>
  </w:num>
  <w:num w:numId="7" w16cid:durableId="1654215252">
    <w:abstractNumId w:val="4"/>
  </w:num>
  <w:num w:numId="8" w16cid:durableId="1296594777">
    <w:abstractNumId w:val="3"/>
  </w:num>
  <w:num w:numId="9" w16cid:durableId="2145852886">
    <w:abstractNumId w:val="2"/>
  </w:num>
  <w:num w:numId="10" w16cid:durableId="1609308811">
    <w:abstractNumId w:val="1"/>
  </w:num>
  <w:num w:numId="11" w16cid:durableId="1577128908">
    <w:abstractNumId w:val="0"/>
  </w:num>
  <w:num w:numId="12" w16cid:durableId="240024440">
    <w:abstractNumId w:val="11"/>
  </w:num>
  <w:num w:numId="13" w16cid:durableId="604732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7FF"/>
    <w:rsid w:val="00020BCE"/>
    <w:rsid w:val="000829DF"/>
    <w:rsid w:val="000C60C6"/>
    <w:rsid w:val="001965B2"/>
    <w:rsid w:val="001B3A9F"/>
    <w:rsid w:val="001F70DF"/>
    <w:rsid w:val="00282764"/>
    <w:rsid w:val="002C7D1A"/>
    <w:rsid w:val="002D18FD"/>
    <w:rsid w:val="003C1435"/>
    <w:rsid w:val="00434125"/>
    <w:rsid w:val="004F3387"/>
    <w:rsid w:val="00507EBA"/>
    <w:rsid w:val="00575BC4"/>
    <w:rsid w:val="005D4B94"/>
    <w:rsid w:val="005E713F"/>
    <w:rsid w:val="0062322D"/>
    <w:rsid w:val="00641682"/>
    <w:rsid w:val="00643F5C"/>
    <w:rsid w:val="006E64C8"/>
    <w:rsid w:val="007057DD"/>
    <w:rsid w:val="0072337B"/>
    <w:rsid w:val="00762B89"/>
    <w:rsid w:val="00871BA7"/>
    <w:rsid w:val="008E0127"/>
    <w:rsid w:val="008E784E"/>
    <w:rsid w:val="00953289"/>
    <w:rsid w:val="00960EDC"/>
    <w:rsid w:val="009621D0"/>
    <w:rsid w:val="009733BD"/>
    <w:rsid w:val="00996514"/>
    <w:rsid w:val="00A209EE"/>
    <w:rsid w:val="00A709F6"/>
    <w:rsid w:val="00B00EB6"/>
    <w:rsid w:val="00B16354"/>
    <w:rsid w:val="00B679BD"/>
    <w:rsid w:val="00BA67E7"/>
    <w:rsid w:val="00BE1738"/>
    <w:rsid w:val="00C777FF"/>
    <w:rsid w:val="00C8258A"/>
    <w:rsid w:val="00CE306D"/>
    <w:rsid w:val="00CE63BA"/>
    <w:rsid w:val="00D81537"/>
    <w:rsid w:val="00D93D1D"/>
    <w:rsid w:val="00E00F2E"/>
    <w:rsid w:val="00F01654"/>
    <w:rsid w:val="00F9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82953FA"/>
  <w15:docId w15:val="{54F6862A-E1EB-434E-BADA-B52C8388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68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68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00EB6"/>
    <w:pPr>
      <w:autoSpaceDE/>
      <w:autoSpaceDN/>
      <w:spacing w:after="160" w:line="259" w:lineRule="auto"/>
      <w:jc w:val="both"/>
    </w:pPr>
    <w:rPr>
      <w:rFonts w:ascii="Open Sans" w:eastAsiaTheme="minorEastAsia" w:hAnsi="Open Sans" w:cstheme="minorBidi"/>
      <w:sz w:val="22"/>
      <w:szCs w:val="22"/>
      <w:lang w:val="en-US" w:eastAsia="en-US"/>
      <w14:ligatures w14:val="all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\AppData\Local\Temp\BB_rs_fi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32862-FF94-40F0-A524-4A6EE40C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BB_rs_fin.dot</Template>
  <TotalTime>0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TUD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Ariane</dc:creator>
  <cp:lastModifiedBy>Susann Rothe</cp:lastModifiedBy>
  <cp:revision>2</cp:revision>
  <cp:lastPrinted>2017-05-02T12:11:00Z</cp:lastPrinted>
  <dcterms:created xsi:type="dcterms:W3CDTF">2026-06-25T12:40:00Z</dcterms:created>
  <dcterms:modified xsi:type="dcterms:W3CDTF">2026-06-25T12:40:00Z</dcterms:modified>
</cp:coreProperties>
</file>